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pPr w:leftFromText="180" w:rightFromText="180" w:horzAnchor="page" w:tblpX="1454" w:tblpY="73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:rsidTr="00FB75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FB7590" w:rsidP="00FB7590">
            <w:pPr>
              <w:spacing w:after="160" w:line="312" w:lineRule="auto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4291269" cy="3101340"/>
                  <wp:effectExtent l="0" t="0" r="0" b="3810"/>
                  <wp:docPr id="5" name="Picture 5" descr="cid:92ca84f8-d62a-4475-8dd9-5b9ff8634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5289" descr="cid:92ca84f8-d62a-4475-8dd9-5b9ff8634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474" cy="314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1E4" w:rsidRPr="00AD195D" w:rsidRDefault="00632D7B" w:rsidP="00FB7590">
            <w:pPr>
              <w:pStyle w:val="Date"/>
              <w:rPr>
                <w:color w:val="77123A" w:themeColor="accent1" w:themeShade="80"/>
                <w:sz w:val="24"/>
              </w:rPr>
            </w:pPr>
            <w:r w:rsidRPr="00AD195D">
              <w:rPr>
                <w:color w:val="77123A" w:themeColor="accent1" w:themeShade="80"/>
                <w:sz w:val="24"/>
              </w:rPr>
              <w:t xml:space="preserve">November 18,2018             4:00PM - 7:00PM </w:t>
            </w:r>
          </w:p>
          <w:p w:rsidR="005C61E4" w:rsidRDefault="00632D7B" w:rsidP="00FB7590">
            <w:pPr>
              <w:pStyle w:val="Title"/>
            </w:pPr>
            <w:r>
              <w:t>OPen house</w:t>
            </w:r>
          </w:p>
          <w:p w:rsidR="00A27FCB" w:rsidRPr="000E0B8B" w:rsidRDefault="00A27FCB" w:rsidP="00FB7590">
            <w:pPr>
              <w:jc w:val="center"/>
              <w:rPr>
                <w:b/>
              </w:rPr>
            </w:pPr>
            <w:r w:rsidRPr="000E0B8B">
              <w:rPr>
                <w:b/>
              </w:rPr>
              <w:t>Crescent Court Apartments</w:t>
            </w:r>
          </w:p>
          <w:p w:rsidR="00A27FCB" w:rsidRDefault="00A27FCB" w:rsidP="00FB7590">
            <w:pPr>
              <w:jc w:val="center"/>
              <w:rPr>
                <w:b/>
              </w:rPr>
            </w:pPr>
            <w:r w:rsidRPr="00A27FCB">
              <w:rPr>
                <w:b/>
              </w:rPr>
              <w:t>1423 West 12</w:t>
            </w:r>
            <w:r w:rsidRPr="00A27FCB">
              <w:rPr>
                <w:b/>
                <w:vertAlign w:val="superscript"/>
              </w:rPr>
              <w:t>th</w:t>
            </w:r>
            <w:r w:rsidRPr="00A27FCB">
              <w:rPr>
                <w:b/>
              </w:rPr>
              <w:t xml:space="preserve"> Place Los Angeles, CA 90015</w:t>
            </w:r>
          </w:p>
          <w:p w:rsidR="00A27FCB" w:rsidRDefault="00A27FCB" w:rsidP="00FB7590">
            <w:pPr>
              <w:jc w:val="center"/>
              <w:rPr>
                <w:b/>
              </w:rPr>
            </w:pPr>
            <w:r>
              <w:rPr>
                <w:b/>
              </w:rPr>
              <w:t>Telephone (213)389-4525 /TRS Dial 711</w:t>
            </w:r>
          </w:p>
          <w:p w:rsidR="00A27FCB" w:rsidRDefault="00A27FCB" w:rsidP="00FB7590">
            <w:pPr>
              <w:jc w:val="center"/>
              <w:rPr>
                <w:b/>
              </w:rPr>
            </w:pPr>
            <w:r>
              <w:rPr>
                <w:b/>
              </w:rPr>
              <w:t xml:space="preserve">Fax (213)427-7063 </w:t>
            </w:r>
          </w:p>
          <w:p w:rsidR="00A27FCB" w:rsidRPr="00A27FCB" w:rsidRDefault="00A27FCB" w:rsidP="00FB7590">
            <w:pPr>
              <w:jc w:val="center"/>
              <w:rPr>
                <w:b/>
              </w:rPr>
            </w:pPr>
            <w:r>
              <w:rPr>
                <w:b/>
              </w:rPr>
              <w:t xml:space="preserve">E-mail: </w:t>
            </w:r>
            <w:r w:rsidRPr="00A27FCB">
              <w:rPr>
                <w:b/>
                <w:u w:val="single"/>
              </w:rPr>
              <w:t>Karla.Maciel@McCormackBaron.com</w:t>
            </w:r>
          </w:p>
          <w:p w:rsidR="000E0B8B" w:rsidRDefault="00022B33" w:rsidP="00FB7590">
            <w:pPr>
              <w:pStyle w:val="Heading1"/>
              <w:jc w:val="center"/>
              <w:outlineLvl w:val="0"/>
            </w:pPr>
            <w:r>
              <w:t>3Bedrooms+2 Bath: $866</w:t>
            </w:r>
            <w:bookmarkStart w:id="0" w:name="_GoBack"/>
            <w:bookmarkEnd w:id="0"/>
            <w:r w:rsidR="00632D7B">
              <w:t>.00</w:t>
            </w:r>
          </w:p>
          <w:p w:rsidR="00632D7B" w:rsidRPr="000E0B8B" w:rsidRDefault="00632D7B" w:rsidP="00FB7590">
            <w:pPr>
              <w:pStyle w:val="Heading1"/>
              <w:jc w:val="center"/>
              <w:outlineLvl w:val="0"/>
            </w:pPr>
            <w:r w:rsidRPr="000E0B8B">
              <w:rPr>
                <w:rFonts w:cs="Arial"/>
                <w:color w:val="auto"/>
              </w:rPr>
              <w:t>O</w:t>
            </w:r>
            <w:r w:rsidR="00022B33">
              <w:rPr>
                <w:rFonts w:cs="Arial"/>
                <w:color w:val="auto"/>
              </w:rPr>
              <w:t>wner pays for Water, Trash and S</w:t>
            </w:r>
            <w:r w:rsidRPr="000E0B8B">
              <w:rPr>
                <w:rFonts w:cs="Arial"/>
                <w:color w:val="auto"/>
              </w:rPr>
              <w:t>ewer!</w:t>
            </w:r>
          </w:p>
          <w:p w:rsidR="00632D7B" w:rsidRPr="000E0B8B" w:rsidRDefault="00632D7B" w:rsidP="00FB7590">
            <w:pPr>
              <w:pStyle w:val="NoSpacing"/>
              <w:rPr>
                <w:rFonts w:cs="Arial"/>
                <w:color w:val="auto"/>
              </w:rPr>
            </w:pPr>
            <w:r w:rsidRPr="000E0B8B">
              <w:rPr>
                <w:rFonts w:cs="Arial"/>
                <w:b/>
                <w:color w:val="auto"/>
              </w:rPr>
              <w:t>ON SITE AMENITIES:</w:t>
            </w:r>
            <w:r w:rsidRPr="000E0B8B">
              <w:rPr>
                <w:rFonts w:cs="Arial"/>
                <w:color w:val="auto"/>
              </w:rPr>
              <w:t xml:space="preserve">  Washer drier hook up, 2 car garage and gated parking, accessible light switches, outlets and thermostats, grab bars in toilet</w:t>
            </w:r>
            <w:r w:rsidR="000E0B8B">
              <w:rPr>
                <w:rFonts w:cs="Arial"/>
                <w:color w:val="auto"/>
              </w:rPr>
              <w:t>,</w:t>
            </w:r>
            <w:r w:rsidRPr="000E0B8B">
              <w:rPr>
                <w:rFonts w:cs="Arial"/>
                <w:color w:val="auto"/>
              </w:rPr>
              <w:t xml:space="preserve"> shower stall and shower seat.</w:t>
            </w:r>
            <w:r w:rsidR="00FC7F43">
              <w:rPr>
                <w:rFonts w:cs="Arial"/>
                <w:color w:val="auto"/>
              </w:rPr>
              <w:t xml:space="preserve"> For information to obtain accessible features in a unit, </w:t>
            </w:r>
            <w:r w:rsidR="00C9683B">
              <w:rPr>
                <w:rFonts w:cs="Arial"/>
                <w:color w:val="auto"/>
              </w:rPr>
              <w:t xml:space="preserve">to ask for and receive reasonable accommodations and physical modifications, including communications in alternative formats and for auxiliary aids and services, </w:t>
            </w:r>
            <w:r w:rsidR="00FC7F43">
              <w:rPr>
                <w:rFonts w:cs="Arial"/>
                <w:color w:val="auto"/>
              </w:rPr>
              <w:t>please contact Karla Maciel (contact information above).</w:t>
            </w:r>
            <w:r w:rsidR="00C9683B">
              <w:rPr>
                <w:rFonts w:cs="Arial"/>
                <w:color w:val="auto"/>
              </w:rPr>
              <w:t xml:space="preserve">  </w:t>
            </w:r>
          </w:p>
          <w:tbl>
            <w:tblPr>
              <w:tblW w:w="4600" w:type="pct"/>
              <w:tblInd w:w="7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99"/>
              <w:gridCol w:w="326"/>
            </w:tblGrid>
            <w:tr w:rsidR="000E0B8B" w:rsidRPr="000E0B8B" w:rsidTr="00CD4B38">
              <w:trPr>
                <w:gridAfter w:val="1"/>
                <w:wAfter w:w="6680" w:type="dxa"/>
              </w:trPr>
              <w:tc>
                <w:tcPr>
                  <w:tcW w:w="47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632D7B" w:rsidRPr="000E0B8B" w:rsidRDefault="00632D7B" w:rsidP="00022B33">
                  <w:pPr>
                    <w:framePr w:hSpace="180" w:wrap="around" w:hAnchor="page" w:x="1454" w:y="733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</w:rPr>
                  </w:pPr>
                </w:p>
              </w:tc>
            </w:tr>
            <w:tr w:rsidR="000E0B8B" w:rsidRPr="000E0B8B" w:rsidTr="00CD4B38">
              <w:tc>
                <w:tcPr>
                  <w:tcW w:w="2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32D7B" w:rsidRPr="000E0B8B" w:rsidRDefault="00632D7B" w:rsidP="00022B33">
                  <w:pPr>
                    <w:framePr w:hSpace="180" w:wrap="around" w:hAnchor="page" w:x="1454" w:y="733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</w:rPr>
                  </w:pPr>
                </w:p>
              </w:tc>
              <w:tc>
                <w:tcPr>
                  <w:tcW w:w="47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32D7B" w:rsidRPr="000E0B8B" w:rsidRDefault="00632D7B" w:rsidP="00022B33">
                  <w:pPr>
                    <w:framePr w:hSpace="180" w:wrap="around" w:hAnchor="page" w:x="1454" w:y="733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</w:rPr>
                  </w:pPr>
                </w:p>
              </w:tc>
            </w:tr>
          </w:tbl>
          <w:p w:rsidR="005C61E4" w:rsidRDefault="00632D7B" w:rsidP="00FB7590">
            <w:pPr>
              <w:pStyle w:val="NoSpacing"/>
              <w:rPr>
                <w:rFonts w:cs="Arial"/>
                <w:color w:val="auto"/>
              </w:rPr>
            </w:pPr>
            <w:r w:rsidRPr="000E0B8B">
              <w:rPr>
                <w:rFonts w:cs="Arial"/>
                <w:b/>
                <w:color w:val="auto"/>
              </w:rPr>
              <w:t>COMMUNITY:</w:t>
            </w:r>
            <w:r w:rsidRPr="000E0B8B">
              <w:rPr>
                <w:rFonts w:cs="Arial"/>
                <w:color w:val="auto"/>
              </w:rPr>
              <w:t xml:space="preserve"> Walking distance from: Tenth Street Elementary School, John H. Liechty Middle School and Belmont Senior High School</w:t>
            </w:r>
          </w:p>
          <w:p w:rsidR="000A1796" w:rsidRPr="000E0B8B" w:rsidRDefault="000A1796" w:rsidP="00FB7590">
            <w:pPr>
              <w:pStyle w:val="NoSpacing"/>
              <w:rPr>
                <w:rFonts w:cs="Arial"/>
                <w:color w:val="auto"/>
              </w:rPr>
            </w:pPr>
          </w:p>
          <w:p w:rsidR="00880783" w:rsidRPr="00AA4794" w:rsidRDefault="00860F1A" w:rsidP="00CA49C6"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67859135" wp14:editId="0A209AF0">
                  <wp:simplePos x="0" y="0"/>
                  <wp:positionH relativeFrom="column">
                    <wp:posOffset>2515870</wp:posOffset>
                  </wp:positionH>
                  <wp:positionV relativeFrom="paragraph">
                    <wp:posOffset>26035</wp:posOffset>
                  </wp:positionV>
                  <wp:extent cx="679149" cy="703580"/>
                  <wp:effectExtent l="0" t="0" r="6985" b="1270"/>
                  <wp:wrapNone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49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49C6">
              <w:t xml:space="preserve">         </w:t>
            </w:r>
            <w:r>
              <w:t xml:space="preserve">                 </w:t>
            </w:r>
            <w:r w:rsidR="00CA49C6">
              <w:t xml:space="preserve"> </w:t>
            </w:r>
            <w:r w:rsidR="00CA49C6" w:rsidRPr="00833D0C">
              <w:rPr>
                <w:noProof/>
                <w:lang w:eastAsia="en-US"/>
              </w:rPr>
              <w:drawing>
                <wp:inline distT="0" distB="0" distL="0" distR="0" wp14:anchorId="5D6953BA" wp14:editId="2CBDF098">
                  <wp:extent cx="693420" cy="657225"/>
                  <wp:effectExtent l="0" t="0" r="0" b="9525"/>
                  <wp:docPr id="1" name="Picture 1" descr="fh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" w:history="1"/>
            <w:r w:rsidR="00CA49C6">
              <w:rPr>
                <w:color w:val="333333"/>
              </w:rPr>
              <w:t xml:space="preserve">  </w:t>
            </w:r>
            <w:r w:rsidRPr="00B458C0">
              <w:rPr>
                <w:noProof/>
                <w:lang w:eastAsia="en-US"/>
              </w:rPr>
              <w:drawing>
                <wp:inline distT="0" distB="0" distL="0" distR="0" wp14:anchorId="06F97BA1" wp14:editId="2C088583">
                  <wp:extent cx="638175" cy="38320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33" cy="38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5C61E4" w:rsidRPr="00AA4794" w:rsidRDefault="00632D7B" w:rsidP="00FB7590">
            <w:pPr>
              <w:pStyle w:val="Heading2"/>
              <w:outlineLvl w:val="1"/>
            </w:pPr>
            <w:r>
              <w:t>This housing is offered without regard to race, color, religion</w:t>
            </w:r>
            <w:r w:rsidR="00B023C5">
              <w:t xml:space="preserve">, sex, gender, gender identity </w:t>
            </w:r>
            <w:r>
              <w:t>and expression, family status, national origin, marital status, ancestry, age, sexual orientation, disability, source of income, genetic information, arbitrary characteristics, or any other basis prohibited by law.</w:t>
            </w:r>
          </w:p>
          <w:p w:rsidR="005C61E4" w:rsidRPr="00AA4794" w:rsidRDefault="00711E81" w:rsidP="00FB7590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268EFE2160CD4D72B42CCEA56FFBCAD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A27FCB" w:rsidRPr="00A27FCB" w:rsidRDefault="00A27FCB" w:rsidP="00FB7590">
            <w:pPr>
              <w:pStyle w:val="Heading2"/>
              <w:outlineLvl w:val="1"/>
              <w:rPr>
                <w:sz w:val="20"/>
                <w:szCs w:val="20"/>
              </w:rPr>
            </w:pPr>
            <w:r w:rsidRPr="00A27FCB">
              <w:rPr>
                <w:sz w:val="20"/>
                <w:szCs w:val="20"/>
              </w:rPr>
              <w:t xml:space="preserve">Leasing Office: </w:t>
            </w:r>
          </w:p>
          <w:p w:rsidR="00A27FCB" w:rsidRDefault="00A27FCB" w:rsidP="00FB7590">
            <w:pPr>
              <w:pStyle w:val="Heading2"/>
              <w:outlineLvl w:val="1"/>
              <w:rPr>
                <w:sz w:val="20"/>
                <w:szCs w:val="20"/>
              </w:rPr>
            </w:pPr>
            <w:r w:rsidRPr="00A27FCB">
              <w:rPr>
                <w:sz w:val="20"/>
                <w:szCs w:val="20"/>
              </w:rPr>
              <w:t xml:space="preserve">531 S Park View #106 </w:t>
            </w:r>
          </w:p>
          <w:p w:rsidR="005C61E4" w:rsidRPr="00A27FCB" w:rsidRDefault="00A27FCB" w:rsidP="00FB7590">
            <w:pPr>
              <w:pStyle w:val="Heading2"/>
              <w:outlineLvl w:val="1"/>
              <w:rPr>
                <w:sz w:val="20"/>
                <w:szCs w:val="20"/>
              </w:rPr>
            </w:pPr>
            <w:r w:rsidRPr="00A27FCB">
              <w:rPr>
                <w:sz w:val="20"/>
                <w:szCs w:val="20"/>
              </w:rPr>
              <w:t>Los Angeles, CA 90057</w:t>
            </w:r>
          </w:p>
          <w:p w:rsidR="005C61E4" w:rsidRPr="00AA4794" w:rsidRDefault="00711E81" w:rsidP="00FB7590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3E2AE3F569FA492198D699B492A4952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Default="00740D6F" w:rsidP="00FB7590">
            <w:pPr>
              <w:pStyle w:val="Heading2"/>
              <w:outlineLvl w:val="1"/>
            </w:pPr>
            <w:r>
              <w:rPr>
                <w:noProof/>
                <w:lang w:eastAsia="en-US"/>
              </w:rPr>
              <w:drawing>
                <wp:inline distT="0" distB="0" distL="0" distR="0" wp14:anchorId="1DCD79AF" wp14:editId="6EC1F574">
                  <wp:extent cx="1673860" cy="810895"/>
                  <wp:effectExtent l="0" t="0" r="254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195D" w:rsidRDefault="00AD195D" w:rsidP="00FB7590">
            <w:pPr>
              <w:pStyle w:val="Heading2"/>
              <w:outlineLvl w:val="1"/>
            </w:pPr>
          </w:p>
          <w:p w:rsidR="00AD195D" w:rsidRDefault="00AD195D" w:rsidP="00FB7590">
            <w:pPr>
              <w:pStyle w:val="Heading2"/>
              <w:outlineLvl w:val="1"/>
            </w:pPr>
          </w:p>
          <w:p w:rsidR="00AD195D" w:rsidRDefault="00AD195D" w:rsidP="00FB7590">
            <w:pPr>
              <w:pStyle w:val="Heading2"/>
              <w:outlineLvl w:val="1"/>
            </w:pPr>
          </w:p>
          <w:p w:rsidR="00AD195D" w:rsidRDefault="00AD195D" w:rsidP="00FB7590">
            <w:pPr>
              <w:pStyle w:val="Heading2"/>
              <w:outlineLvl w:val="1"/>
            </w:pPr>
          </w:p>
          <w:p w:rsidR="00AD195D" w:rsidRDefault="00AD195D" w:rsidP="00FB7590">
            <w:pPr>
              <w:pStyle w:val="Heading2"/>
              <w:outlineLvl w:val="1"/>
            </w:pPr>
          </w:p>
          <w:p w:rsidR="00AD195D" w:rsidRDefault="00AD195D" w:rsidP="00FB7590">
            <w:pPr>
              <w:pStyle w:val="Heading2"/>
              <w:outlineLvl w:val="1"/>
            </w:pPr>
          </w:p>
          <w:p w:rsidR="00AD195D" w:rsidRDefault="00AD195D" w:rsidP="00FB7590">
            <w:pPr>
              <w:pStyle w:val="Heading2"/>
              <w:outlineLvl w:val="1"/>
            </w:pPr>
          </w:p>
          <w:p w:rsidR="00AD195D" w:rsidRPr="00AA4794" w:rsidRDefault="00AD195D" w:rsidP="00FB7590">
            <w:pPr>
              <w:pStyle w:val="Heading2"/>
              <w:outlineLvl w:val="1"/>
            </w:pPr>
          </w:p>
          <w:p w:rsidR="005C61E4" w:rsidRPr="00AA4794" w:rsidRDefault="005C61E4" w:rsidP="00FB7590">
            <w:pPr>
              <w:pStyle w:val="Heading2"/>
              <w:outlineLvl w:val="1"/>
            </w:pPr>
          </w:p>
          <w:p w:rsidR="005C61E4" w:rsidRPr="00AA4794" w:rsidRDefault="00711E81" w:rsidP="00FB7590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7426C52BAF44440E97EBAEAC330CA3A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AA4794" w:rsidRPr="00AA4794" w:rsidRDefault="00711E81" w:rsidP="00FB7590">
            <w:pPr>
              <w:pStyle w:val="Heading2"/>
              <w:outlineLvl w:val="1"/>
            </w:pPr>
            <w:sdt>
              <w:sdtPr>
                <w:alias w:val="Enter Heading 2:"/>
                <w:tag w:val="Enter Heading 2:"/>
                <w:id w:val="-1271386467"/>
                <w:placeholder>
                  <w:docPart w:val="2F04B5F37E254FCF90B2B617E84E5FE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AA4794" w:rsidRPr="00AA4794">
                  <w:t>You Have Room for Another One Here!</w:t>
                </w:r>
              </w:sdtContent>
            </w:sdt>
          </w:p>
          <w:p w:rsidR="005C61E4" w:rsidRPr="00AA4794" w:rsidRDefault="00711E81" w:rsidP="00FB7590">
            <w:pPr>
              <w:pStyle w:val="Heading3"/>
              <w:outlineLvl w:val="2"/>
            </w:pPr>
            <w:sdt>
              <w:sdtPr>
                <w:alias w:val="Enter company name:"/>
                <w:tag w:val="Enter company name:"/>
                <w:id w:val="2037618065"/>
                <w:placeholder>
                  <w:docPart w:val="37EBF5B3227141CD977E8BAD6E9107F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Company Name</w:t>
                </w:r>
              </w:sdtContent>
            </w:sdt>
          </w:p>
          <w:p w:rsidR="005C61E4" w:rsidRPr="00AA4794" w:rsidRDefault="00711E81" w:rsidP="00FB7590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91C4526EEE2A453995C64B257B83834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t>Street Address</w:t>
                </w:r>
                <w:r w:rsidR="005C61E4" w:rsidRPr="00AA4794">
                  <w:br/>
                  <w:t>City, ST ZIP Code</w:t>
                </w:r>
              </w:sdtContent>
            </w:sdt>
          </w:p>
          <w:p w:rsidR="005C61E4" w:rsidRPr="00AA4794" w:rsidRDefault="00711E81" w:rsidP="00FB7590">
            <w:pPr>
              <w:pStyle w:val="ContactInfo"/>
              <w:spacing w:line="312" w:lineRule="auto"/>
            </w:pPr>
            <w:sdt>
              <w:sdtPr>
                <w:alias w:val="Enter telephone:"/>
                <w:tag w:val="Enter telephone:"/>
                <w:id w:val="-1673945644"/>
                <w:placeholder>
                  <w:docPart w:val="D9BBAB9C219645BDAF3608924228825F"/>
                </w:placeholder>
                <w:temporary/>
                <w:showingPlcHdr/>
                <w15:appearance w15:val="hidden"/>
              </w:sdtPr>
              <w:sdtEndPr/>
              <w:sdtContent>
                <w:r w:rsidR="005C61E4" w:rsidRPr="00AA4794">
                  <w:t>Telephone</w:t>
                </w:r>
              </w:sdtContent>
            </w:sdt>
          </w:p>
          <w:p w:rsidR="005C61E4" w:rsidRPr="00AA4794" w:rsidRDefault="00711E81" w:rsidP="00FB7590">
            <w:pPr>
              <w:pStyle w:val="ContactInfo"/>
              <w:spacing w:line="312" w:lineRule="auto"/>
            </w:pPr>
            <w:sdt>
              <w:sdtPr>
                <w:alias w:val="Enter web address:"/>
                <w:tag w:val="Enter web address:"/>
                <w:id w:val="-1267527076"/>
                <w:placeholder>
                  <w:docPart w:val="8A5DF82903D34812A2F206EE96B146B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t>Web Address</w:t>
                </w:r>
              </w:sdtContent>
            </w:sdt>
          </w:p>
          <w:p w:rsidR="005C61E4" w:rsidRPr="00AA4794" w:rsidRDefault="00711E81" w:rsidP="00FB7590">
            <w:pPr>
              <w:pStyle w:val="ContactInfo"/>
              <w:spacing w:line="312" w:lineRule="auto"/>
            </w:pPr>
            <w:sdt>
              <w:sdtPr>
                <w:alias w:val="Enter dates and times:"/>
                <w:tag w:val="Enter dates and times:"/>
                <w:id w:val="1558429644"/>
                <w:placeholder>
                  <w:docPart w:val="1A5C3A4286B34F99A852E42EC626B96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t>Dates and Times</w:t>
                </w:r>
              </w:sdtContent>
            </w:sdt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E81" w:rsidRDefault="00711E81" w:rsidP="005F5D5F">
      <w:pPr>
        <w:spacing w:after="0" w:line="240" w:lineRule="auto"/>
      </w:pPr>
      <w:r>
        <w:separator/>
      </w:r>
    </w:p>
  </w:endnote>
  <w:endnote w:type="continuationSeparator" w:id="0">
    <w:p w:rsidR="00711E81" w:rsidRDefault="00711E81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E81" w:rsidRDefault="00711E81" w:rsidP="005F5D5F">
      <w:pPr>
        <w:spacing w:after="0" w:line="240" w:lineRule="auto"/>
      </w:pPr>
      <w:r>
        <w:separator/>
      </w:r>
    </w:p>
  </w:footnote>
  <w:footnote w:type="continuationSeparator" w:id="0">
    <w:p w:rsidR="00711E81" w:rsidRDefault="00711E81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7B"/>
    <w:rsid w:val="000168C0"/>
    <w:rsid w:val="00022B33"/>
    <w:rsid w:val="000427C6"/>
    <w:rsid w:val="00076F31"/>
    <w:rsid w:val="000A1796"/>
    <w:rsid w:val="000B437A"/>
    <w:rsid w:val="000B4C91"/>
    <w:rsid w:val="000C5CB6"/>
    <w:rsid w:val="000E0B8B"/>
    <w:rsid w:val="00171CDD"/>
    <w:rsid w:val="00175521"/>
    <w:rsid w:val="00181FB9"/>
    <w:rsid w:val="00251739"/>
    <w:rsid w:val="00261A78"/>
    <w:rsid w:val="003552C2"/>
    <w:rsid w:val="003B6A17"/>
    <w:rsid w:val="00411532"/>
    <w:rsid w:val="00414AA9"/>
    <w:rsid w:val="00443BC3"/>
    <w:rsid w:val="005222EE"/>
    <w:rsid w:val="00541BB3"/>
    <w:rsid w:val="00544732"/>
    <w:rsid w:val="005C61E4"/>
    <w:rsid w:val="005F25D7"/>
    <w:rsid w:val="005F5D5F"/>
    <w:rsid w:val="00632D7B"/>
    <w:rsid w:val="00665EA1"/>
    <w:rsid w:val="00692A49"/>
    <w:rsid w:val="006E5B0F"/>
    <w:rsid w:val="00711E81"/>
    <w:rsid w:val="00740D6F"/>
    <w:rsid w:val="0079199F"/>
    <w:rsid w:val="007B5354"/>
    <w:rsid w:val="007F2BB5"/>
    <w:rsid w:val="00837654"/>
    <w:rsid w:val="00860F1A"/>
    <w:rsid w:val="00880783"/>
    <w:rsid w:val="008B5772"/>
    <w:rsid w:val="008C031F"/>
    <w:rsid w:val="008C1756"/>
    <w:rsid w:val="008D17FF"/>
    <w:rsid w:val="008F6C52"/>
    <w:rsid w:val="009141C6"/>
    <w:rsid w:val="0092067B"/>
    <w:rsid w:val="009816D6"/>
    <w:rsid w:val="00A03450"/>
    <w:rsid w:val="00A156F6"/>
    <w:rsid w:val="00A27FCB"/>
    <w:rsid w:val="00A97C88"/>
    <w:rsid w:val="00AA4794"/>
    <w:rsid w:val="00AB3068"/>
    <w:rsid w:val="00AB58F4"/>
    <w:rsid w:val="00AD195D"/>
    <w:rsid w:val="00AF32DC"/>
    <w:rsid w:val="00B023C5"/>
    <w:rsid w:val="00B46A60"/>
    <w:rsid w:val="00BC6ED1"/>
    <w:rsid w:val="00C57F20"/>
    <w:rsid w:val="00C9683B"/>
    <w:rsid w:val="00CA49C6"/>
    <w:rsid w:val="00CA620C"/>
    <w:rsid w:val="00D16845"/>
    <w:rsid w:val="00D56FBE"/>
    <w:rsid w:val="00D751DD"/>
    <w:rsid w:val="00E3564F"/>
    <w:rsid w:val="00EC1838"/>
    <w:rsid w:val="00F2548A"/>
    <w:rsid w:val="00FA21D4"/>
    <w:rsid w:val="00FB2003"/>
    <w:rsid w:val="00FB7590"/>
    <w:rsid w:val="00FC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6B1E33"/>
  <w15:chartTrackingRefBased/>
  <w15:docId w15:val="{31F12C24-8C0C-4203-BE32-549FD0AD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1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2ca84f8-d62a-4475-8dd9-5b9ff8634794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airhousinghelper.com/fhlogo.gif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aciel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8EFE2160CD4D72B42CCEA56FFBC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B23A5-9AF4-4DA6-9F39-BB594FE86170}"/>
      </w:docPartPr>
      <w:docPartBody>
        <w:p w:rsidR="00024C80" w:rsidRDefault="00752485">
          <w:pPr>
            <w:pStyle w:val="268EFE2160CD4D72B42CCEA56FFBCADC"/>
          </w:pPr>
          <w:r w:rsidRPr="00AA4794">
            <w:t>────</w:t>
          </w:r>
        </w:p>
      </w:docPartBody>
    </w:docPart>
    <w:docPart>
      <w:docPartPr>
        <w:name w:val="3E2AE3F569FA492198D699B492A49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17095-BFBD-4369-ABE5-EA5EB341D213}"/>
      </w:docPartPr>
      <w:docPartBody>
        <w:p w:rsidR="00024C80" w:rsidRDefault="00752485">
          <w:pPr>
            <w:pStyle w:val="3E2AE3F569FA492198D699B492A49521"/>
          </w:pPr>
          <w:r w:rsidRPr="00AA4794">
            <w:t>────</w:t>
          </w:r>
        </w:p>
      </w:docPartBody>
    </w:docPart>
    <w:docPart>
      <w:docPartPr>
        <w:name w:val="7426C52BAF44440E97EBAEAC330CA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B6A69-24A5-47C0-993C-F2BEE32543DA}"/>
      </w:docPartPr>
      <w:docPartBody>
        <w:p w:rsidR="00024C80" w:rsidRDefault="00752485">
          <w:pPr>
            <w:pStyle w:val="7426C52BAF44440E97EBAEAC330CA3A8"/>
          </w:pPr>
          <w:r w:rsidRPr="00AA4794">
            <w:t>────</w:t>
          </w:r>
        </w:p>
      </w:docPartBody>
    </w:docPart>
    <w:docPart>
      <w:docPartPr>
        <w:name w:val="2F04B5F37E254FCF90B2B617E84E5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8C178-A7B4-4B91-9059-C13FBFF63DC7}"/>
      </w:docPartPr>
      <w:docPartBody>
        <w:p w:rsidR="00024C80" w:rsidRDefault="00752485">
          <w:pPr>
            <w:pStyle w:val="2F04B5F37E254FCF90B2B617E84E5FED"/>
          </w:pPr>
          <w:r w:rsidRPr="00AA4794">
            <w:t>You Have Room for Another One Here!</w:t>
          </w:r>
        </w:p>
      </w:docPartBody>
    </w:docPart>
    <w:docPart>
      <w:docPartPr>
        <w:name w:val="37EBF5B3227141CD977E8BAD6E910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6BA8B-2265-4A33-BB72-A4DE5C45E35C}"/>
      </w:docPartPr>
      <w:docPartBody>
        <w:p w:rsidR="00024C80" w:rsidRDefault="00752485">
          <w:pPr>
            <w:pStyle w:val="37EBF5B3227141CD977E8BAD6E9107F9"/>
          </w:pPr>
          <w:r w:rsidRPr="00AA4794">
            <w:t>Company Name</w:t>
          </w:r>
        </w:p>
      </w:docPartBody>
    </w:docPart>
    <w:docPart>
      <w:docPartPr>
        <w:name w:val="91C4526EEE2A453995C64B257B838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A8319-4163-496C-9DE9-7456B023CBFE}"/>
      </w:docPartPr>
      <w:docPartBody>
        <w:p w:rsidR="00024C80" w:rsidRDefault="00752485">
          <w:pPr>
            <w:pStyle w:val="91C4526EEE2A453995C64B257B838347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D9BBAB9C219645BDAF36089242288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EF922-DA8C-4DD2-A989-731D20029D79}"/>
      </w:docPartPr>
      <w:docPartBody>
        <w:p w:rsidR="00024C80" w:rsidRDefault="00752485">
          <w:pPr>
            <w:pStyle w:val="D9BBAB9C219645BDAF3608924228825F"/>
          </w:pPr>
          <w:r w:rsidRPr="00AA4794">
            <w:t>Telephone</w:t>
          </w:r>
        </w:p>
      </w:docPartBody>
    </w:docPart>
    <w:docPart>
      <w:docPartPr>
        <w:name w:val="8A5DF82903D34812A2F206EE96B14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000E7-CF87-4F9B-B5F7-80FD64903E33}"/>
      </w:docPartPr>
      <w:docPartBody>
        <w:p w:rsidR="00024C80" w:rsidRDefault="00752485">
          <w:pPr>
            <w:pStyle w:val="8A5DF82903D34812A2F206EE96B146B8"/>
          </w:pPr>
          <w:r w:rsidRPr="00AA4794">
            <w:t>Web Address</w:t>
          </w:r>
        </w:p>
      </w:docPartBody>
    </w:docPart>
    <w:docPart>
      <w:docPartPr>
        <w:name w:val="1A5C3A4286B34F99A852E42EC626B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7BBD7-A339-495F-942E-D960C45C4FE6}"/>
      </w:docPartPr>
      <w:docPartBody>
        <w:p w:rsidR="00024C80" w:rsidRDefault="00752485">
          <w:pPr>
            <w:pStyle w:val="1A5C3A4286B34F99A852E42EC626B96C"/>
          </w:pPr>
          <w:r w:rsidRPr="00AA4794">
            <w:t>Dates and Times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85"/>
    <w:rsid w:val="00024C80"/>
    <w:rsid w:val="00141B3F"/>
    <w:rsid w:val="00356BDB"/>
    <w:rsid w:val="006B082B"/>
    <w:rsid w:val="006F59B4"/>
    <w:rsid w:val="00752485"/>
    <w:rsid w:val="007634E2"/>
    <w:rsid w:val="008D4958"/>
    <w:rsid w:val="00AD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2899AF39EC4FF2A810A3A224F6B873">
    <w:name w:val="8D2899AF39EC4FF2A810A3A224F6B873"/>
  </w:style>
  <w:style w:type="paragraph" w:customStyle="1" w:styleId="2B257C12CCD54ADEB9DB561017CC6CF9">
    <w:name w:val="2B257C12CCD54ADEB9DB561017CC6CF9"/>
  </w:style>
  <w:style w:type="paragraph" w:customStyle="1" w:styleId="452F171D4853423E8CFC9EAFAF133C48">
    <w:name w:val="452F171D4853423E8CFC9EAFAF133C48"/>
  </w:style>
  <w:style w:type="paragraph" w:customStyle="1" w:styleId="324A6DBDEDA044B2942CFF9775B5DA47">
    <w:name w:val="324A6DBDEDA044B2942CFF9775B5DA47"/>
  </w:style>
  <w:style w:type="paragraph" w:customStyle="1" w:styleId="EE42221C61154C0F857612E9BF4A2FB2">
    <w:name w:val="EE42221C61154C0F857612E9BF4A2FB2"/>
  </w:style>
  <w:style w:type="paragraph" w:customStyle="1" w:styleId="268EFE2160CD4D72B42CCEA56FFBCADC">
    <w:name w:val="268EFE2160CD4D72B42CCEA56FFBCADC"/>
  </w:style>
  <w:style w:type="paragraph" w:customStyle="1" w:styleId="822C2B7DDEB24CAF93782E22F17D56FF">
    <w:name w:val="822C2B7DDEB24CAF93782E22F17D56FF"/>
  </w:style>
  <w:style w:type="paragraph" w:customStyle="1" w:styleId="3E2AE3F569FA492198D699B492A49521">
    <w:name w:val="3E2AE3F569FA492198D699B492A49521"/>
  </w:style>
  <w:style w:type="paragraph" w:customStyle="1" w:styleId="A35AE60182DA4AEABBB293F00D57E115">
    <w:name w:val="A35AE60182DA4AEABBB293F00D57E115"/>
  </w:style>
  <w:style w:type="paragraph" w:customStyle="1" w:styleId="F4D38449A98B4D24934BC230DCEDF481">
    <w:name w:val="F4D38449A98B4D24934BC230DCEDF481"/>
  </w:style>
  <w:style w:type="paragraph" w:customStyle="1" w:styleId="10A90A442DE14A1A9798C561340A7753">
    <w:name w:val="10A90A442DE14A1A9798C561340A7753"/>
  </w:style>
  <w:style w:type="paragraph" w:customStyle="1" w:styleId="7426C52BAF44440E97EBAEAC330CA3A8">
    <w:name w:val="7426C52BAF44440E97EBAEAC330CA3A8"/>
  </w:style>
  <w:style w:type="paragraph" w:customStyle="1" w:styleId="2F04B5F37E254FCF90B2B617E84E5FED">
    <w:name w:val="2F04B5F37E254FCF90B2B617E84E5FED"/>
  </w:style>
  <w:style w:type="paragraph" w:customStyle="1" w:styleId="37EBF5B3227141CD977E8BAD6E9107F9">
    <w:name w:val="37EBF5B3227141CD977E8BAD6E9107F9"/>
  </w:style>
  <w:style w:type="paragraph" w:customStyle="1" w:styleId="91C4526EEE2A453995C64B257B838347">
    <w:name w:val="91C4526EEE2A453995C64B257B838347"/>
  </w:style>
  <w:style w:type="paragraph" w:customStyle="1" w:styleId="D9BBAB9C219645BDAF3608924228825F">
    <w:name w:val="D9BBAB9C219645BDAF3608924228825F"/>
  </w:style>
  <w:style w:type="paragraph" w:customStyle="1" w:styleId="8A5DF82903D34812A2F206EE96B146B8">
    <w:name w:val="8A5DF82903D34812A2F206EE96B146B8"/>
  </w:style>
  <w:style w:type="paragraph" w:customStyle="1" w:styleId="1A5C3A4286B34F99A852E42EC626B96C">
    <w:name w:val="1A5C3A4286B34F99A852E42EC626B9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Maciel, Karla</dc:creator>
  <cp:keywords/>
  <dc:description/>
  <cp:lastModifiedBy>Maciel, Karla</cp:lastModifiedBy>
  <cp:revision>2</cp:revision>
  <cp:lastPrinted>2018-05-14T18:21:00Z</cp:lastPrinted>
  <dcterms:created xsi:type="dcterms:W3CDTF">2018-09-05T18:56:00Z</dcterms:created>
  <dcterms:modified xsi:type="dcterms:W3CDTF">2018-09-05T18:56:00Z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